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C71F0A" w14:textId="77777777" w:rsidR="00C50F4A" w:rsidRPr="00116184" w:rsidRDefault="00C50F4A" w:rsidP="00C50F4A">
      <w:pPr>
        <w:kinsoku w:val="0"/>
        <w:overflowPunct w:val="0"/>
        <w:ind w:left="77" w:right="77"/>
        <w:jc w:val="center"/>
        <w:textAlignment w:val="baseline"/>
        <w:rPr>
          <w:rFonts w:cstheme="minorHAnsi"/>
          <w:b/>
        </w:rPr>
      </w:pPr>
    </w:p>
    <w:p w14:paraId="02CAF559" w14:textId="79BA9524" w:rsidR="008E6CA3" w:rsidRPr="005770D6" w:rsidRDefault="005770D6" w:rsidP="005770D6">
      <w:pPr>
        <w:kinsoku w:val="0"/>
        <w:overflowPunct w:val="0"/>
        <w:ind w:right="77"/>
        <w:jc w:val="center"/>
        <w:textAlignment w:val="baseline"/>
        <w:rPr>
          <w:rStyle w:val="nfasisintenso"/>
        </w:rPr>
      </w:pPr>
      <w:r w:rsidRPr="005770D6">
        <w:rPr>
          <w:rStyle w:val="nfasisintenso"/>
          <w:lang w:eastAsia="en-US"/>
        </w:rPr>
        <w:t xml:space="preserve">Solicitud de anticipo de la subvención </w:t>
      </w:r>
      <w:r w:rsidR="00EC62F1" w:rsidRPr="005770D6">
        <w:rPr>
          <w:rStyle w:val="nfasisintenso"/>
        </w:rPr>
        <w:t xml:space="preserve">para la financiación de acciones formativas vinculadas al Catálogo Nacional de Cualificaciones Profesionales de ámbito estatal, dirigidas a personas trabajadoras. </w:t>
      </w:r>
      <w:r w:rsidRPr="005770D6">
        <w:rPr>
          <w:rStyle w:val="nfasisintenso"/>
        </w:rPr>
        <w:t>Convocatoria 2023.</w:t>
      </w:r>
    </w:p>
    <w:p w14:paraId="4F138ABD" w14:textId="77777777" w:rsidR="00850C82" w:rsidRDefault="00850C82" w:rsidP="00AB05B6">
      <w:pPr>
        <w:kinsoku w:val="0"/>
        <w:overflowPunct w:val="0"/>
        <w:ind w:right="77"/>
        <w:jc w:val="center"/>
        <w:textAlignment w:val="baseline"/>
        <w:rPr>
          <w:rFonts w:cstheme="minorHAnsi"/>
          <w:i/>
          <w:lang w:eastAsia="en-US"/>
        </w:rPr>
      </w:pPr>
    </w:p>
    <w:p w14:paraId="2BD3D801" w14:textId="29871E8A" w:rsidR="005770D6" w:rsidRDefault="00EC62F1" w:rsidP="00AB05B6">
      <w:pPr>
        <w:spacing w:after="0"/>
        <w:ind w:left="20" w:right="-49"/>
        <w:jc w:val="both"/>
        <w:rPr>
          <w:rFonts w:ascii="Calibri" w:eastAsia="Calibri" w:hAnsi="Calibri" w:cs="Calibri"/>
          <w:b/>
          <w:bCs/>
        </w:rPr>
      </w:pPr>
      <w:r w:rsidRPr="003B71BA">
        <w:rPr>
          <w:rFonts w:ascii="Calibri" w:eastAsia="Calibri" w:hAnsi="Calibri" w:cs="Calibri"/>
          <w:b/>
          <w:bCs/>
        </w:rPr>
        <w:t xml:space="preserve">D/Dª  </w:t>
      </w:r>
      <w:sdt>
        <w:sdtPr>
          <w:rPr>
            <w:rFonts w:ascii="Calibri" w:eastAsia="Calibri" w:hAnsi="Calibri" w:cs="Calibri"/>
            <w:b/>
            <w:bCs/>
          </w:rPr>
          <w:id w:val="1997296377"/>
          <w:placeholder>
            <w:docPart w:val="64F22B76C9CE47A2A0768507788E3412"/>
          </w:placeholder>
          <w:showingPlcHdr/>
        </w:sdtPr>
        <w:sdtEndPr/>
        <w:sdtContent>
          <w:r w:rsidRPr="003B71BA">
            <w:rPr>
              <w:rStyle w:val="Textodelmarcadordeposicin"/>
            </w:rPr>
            <w:t>Haga clic o pulse aquí para escribir texto.</w:t>
          </w:r>
        </w:sdtContent>
      </w:sdt>
      <w:r w:rsidRPr="003B71BA">
        <w:rPr>
          <w:rFonts w:ascii="Calibri" w:eastAsia="Calibri" w:hAnsi="Calibri" w:cs="Calibri"/>
          <w:b/>
          <w:bCs/>
        </w:rPr>
        <w:t xml:space="preserve">, DNI </w:t>
      </w:r>
      <w:sdt>
        <w:sdtPr>
          <w:rPr>
            <w:rFonts w:ascii="Calibri" w:eastAsia="Calibri" w:hAnsi="Calibri" w:cs="Calibri"/>
            <w:b/>
            <w:bCs/>
          </w:rPr>
          <w:id w:val="-1556700724"/>
          <w:placeholder>
            <w:docPart w:val="8B02B49478C449DCA88B4F566BAC326B"/>
          </w:placeholder>
          <w:showingPlcHdr/>
        </w:sdtPr>
        <w:sdtEndPr/>
        <w:sdtContent>
          <w:r w:rsidRPr="003B71BA">
            <w:rPr>
              <w:rStyle w:val="Textodelmarcadordeposicin"/>
            </w:rPr>
            <w:t>Haga clic o pulse aquí para escribir texto.</w:t>
          </w:r>
        </w:sdtContent>
      </w:sdt>
      <w:r w:rsidRPr="003B71BA">
        <w:rPr>
          <w:rFonts w:ascii="Calibri" w:eastAsia="Calibri" w:hAnsi="Calibri" w:cs="Calibri"/>
          <w:b/>
          <w:bCs/>
        </w:rPr>
        <w:t xml:space="preserve"> como representante legal de la</w:t>
      </w:r>
      <w:r>
        <w:rPr>
          <w:rFonts w:ascii="Calibri" w:eastAsia="Calibri" w:hAnsi="Calibri" w:cs="Calibri"/>
          <w:b/>
          <w:bCs/>
        </w:rPr>
        <w:t xml:space="preserve"> agrupación o</w:t>
      </w:r>
      <w:r w:rsidRPr="003B71BA">
        <w:rPr>
          <w:rFonts w:ascii="Calibri" w:eastAsia="Calibri" w:hAnsi="Calibri" w:cs="Calibri"/>
          <w:b/>
          <w:bCs/>
        </w:rPr>
        <w:t xml:space="preserve"> entidad</w:t>
      </w:r>
      <w:r>
        <w:rPr>
          <w:rFonts w:ascii="Calibri" w:eastAsia="Calibri" w:hAnsi="Calibri" w:cs="Calibri"/>
          <w:b/>
          <w:bCs/>
        </w:rPr>
        <w:t xml:space="preserve"> individual de</w:t>
      </w:r>
      <w:r w:rsidRPr="003B71BA">
        <w:rPr>
          <w:rFonts w:ascii="Calibri" w:eastAsia="Calibri" w:hAnsi="Calibri" w:cs="Calibri"/>
          <w:b/>
          <w:bCs/>
        </w:rPr>
        <w:t xml:space="preserve"> la solicitud con nº </w:t>
      </w:r>
      <w:bookmarkStart w:id="1" w:name="_Hlk185408181"/>
      <w:sdt>
        <w:sdtPr>
          <w:rPr>
            <w:rFonts w:ascii="Calibri" w:eastAsia="Calibri" w:hAnsi="Calibri" w:cs="Calibri"/>
            <w:b/>
            <w:bCs/>
          </w:rPr>
          <w:id w:val="-651990196"/>
          <w:placeholder>
            <w:docPart w:val="274DD8C6E60E40DBABCCFDCE6E9BE931"/>
          </w:placeholder>
          <w:showingPlcHdr/>
        </w:sdtPr>
        <w:sdtEndPr/>
        <w:sdtContent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&lt;&lt;</w:t>
          </w:r>
          <w:r w:rsidR="00204642" w:rsidRPr="00204642"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LXSFC23</w:t>
          </w: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/000XX&gt;&gt;</w:t>
          </w:r>
        </w:sdtContent>
      </w:sdt>
      <w:bookmarkEnd w:id="1"/>
      <w:r>
        <w:rPr>
          <w:rFonts w:ascii="Calibri" w:eastAsia="Calibri" w:hAnsi="Calibri" w:cs="Calibri"/>
          <w:b/>
          <w:bCs/>
        </w:rPr>
        <w:t xml:space="preserve"> que solicitó subvención en nombre de </w:t>
      </w:r>
      <w:r w:rsidRPr="003B71BA">
        <w:rPr>
          <w:rFonts w:ascii="Calibri" w:eastAsia="Calibri" w:hAnsi="Calibri" w:cs="Calibri"/>
          <w:b/>
          <w:bCs/>
        </w:rPr>
        <w:t xml:space="preserve"> </w:t>
      </w:r>
      <w:sdt>
        <w:sdtPr>
          <w:rPr>
            <w:rFonts w:ascii="Calibri" w:eastAsia="Calibri" w:hAnsi="Calibri" w:cs="Calibri"/>
            <w:b/>
            <w:bCs/>
          </w:rPr>
          <w:id w:val="-2039267523"/>
          <w:placeholder>
            <w:docPart w:val="DDA1FD7D6D664CE3B995DA1EA90D4A5B"/>
          </w:placeholder>
          <w:showingPlcHdr/>
        </w:sdtPr>
        <w:sdtEndPr/>
        <w:sdtContent>
          <w:r>
            <w:rPr>
              <w:rStyle w:val="Textodelmarcadordeposicin"/>
            </w:rPr>
            <w:t>&lt;&lt;Escriba el nombre de la entidad solicitante&gt;&gt;</w:t>
          </w:r>
        </w:sdtContent>
      </w:sdt>
      <w:r w:rsidRPr="003B71BA">
        <w:rPr>
          <w:rFonts w:ascii="Calibri" w:eastAsia="Calibri" w:hAnsi="Calibri" w:cs="Calibri"/>
          <w:b/>
          <w:bCs/>
        </w:rPr>
        <w:t xml:space="preserve">, con NIF </w:t>
      </w:r>
      <w:sdt>
        <w:sdtPr>
          <w:rPr>
            <w:rFonts w:ascii="Calibri" w:eastAsia="Calibri" w:hAnsi="Calibri" w:cs="Calibri"/>
            <w:b/>
            <w:bCs/>
          </w:rPr>
          <w:id w:val="-952165526"/>
          <w:placeholder>
            <w:docPart w:val="6BE042EFAB4A41748DD19E9022AC818C"/>
          </w:placeholder>
          <w:showingPlcHdr/>
        </w:sdtPr>
        <w:sdtEndPr/>
        <w:sdtContent>
          <w:r w:rsidRPr="003B71BA">
            <w:rPr>
              <w:rStyle w:val="Textodelmarcadordeposicin"/>
            </w:rPr>
            <w:t>Haga clic o pulse aquí para escribir texto.</w:t>
          </w:r>
        </w:sdtContent>
      </w:sdt>
      <w:r w:rsidRPr="003B71BA">
        <w:rPr>
          <w:rFonts w:ascii="Calibri" w:eastAsia="Calibri" w:hAnsi="Calibri" w:cs="Calibri"/>
          <w:b/>
          <w:bCs/>
        </w:rPr>
        <w:t xml:space="preserve"> </w:t>
      </w:r>
    </w:p>
    <w:p w14:paraId="51447AF9" w14:textId="77777777" w:rsidR="005770D6" w:rsidRDefault="005770D6" w:rsidP="00AB05B6">
      <w:pPr>
        <w:spacing w:after="0"/>
        <w:ind w:left="20" w:right="-49"/>
        <w:jc w:val="both"/>
        <w:rPr>
          <w:rFonts w:ascii="Calibri" w:eastAsia="Calibri" w:hAnsi="Calibri" w:cs="Calibri"/>
          <w:b/>
          <w:bCs/>
        </w:rPr>
      </w:pPr>
    </w:p>
    <w:p w14:paraId="65A85079" w14:textId="77777777" w:rsidR="005770D6" w:rsidRDefault="005770D6" w:rsidP="00AB05B6">
      <w:pPr>
        <w:spacing w:after="0"/>
        <w:ind w:left="20" w:right="-49"/>
        <w:jc w:val="both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Solicita.</w:t>
      </w:r>
    </w:p>
    <w:p w14:paraId="687672C8" w14:textId="2FACF625" w:rsidR="00EC62F1" w:rsidRPr="00C86EF2" w:rsidRDefault="005770D6" w:rsidP="00C86EF2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</w:rPr>
      </w:pPr>
      <w:r w:rsidRPr="005770D6">
        <w:rPr>
          <w:rFonts w:ascii="Calibri" w:eastAsia="Calibri" w:hAnsi="Calibri" w:cs="Calibri"/>
        </w:rPr>
        <w:t xml:space="preserve">El anticipo del 35% del importe concedido de subvención de </w:t>
      </w:r>
      <w:r w:rsidR="00A54965" w:rsidRPr="005770D6">
        <w:rPr>
          <w:rFonts w:ascii="Calibri" w:eastAsia="Calibri" w:hAnsi="Calibri" w:cs="Calibri"/>
        </w:rPr>
        <w:t>la acción formativa comenzada</w:t>
      </w:r>
      <w:r w:rsidRPr="005770D6">
        <w:rPr>
          <w:rFonts w:ascii="Calibri" w:eastAsia="Calibri" w:hAnsi="Calibri" w:cs="Calibri"/>
        </w:rPr>
        <w:t xml:space="preserve"> que se detalla</w:t>
      </w:r>
      <w:r w:rsidR="00C86EF2">
        <w:rPr>
          <w:rFonts w:ascii="Calibri" w:eastAsia="Calibri" w:hAnsi="Calibri" w:cs="Calibri"/>
        </w:rPr>
        <w:t xml:space="preserve"> a continuación:</w:t>
      </w:r>
    </w:p>
    <w:p w14:paraId="2AC29C43" w14:textId="77777777" w:rsidR="00AB05B6" w:rsidRDefault="00AB05B6" w:rsidP="00AB05B6">
      <w:pPr>
        <w:spacing w:after="0"/>
        <w:ind w:left="20" w:right="-49"/>
        <w:jc w:val="both"/>
        <w:rPr>
          <w:rFonts w:cstheme="minorHAnsi"/>
          <w:i/>
          <w:lang w:eastAsia="en-US"/>
        </w:rPr>
      </w:pPr>
    </w:p>
    <w:tbl>
      <w:tblPr>
        <w:tblW w:w="9356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6379"/>
      </w:tblGrid>
      <w:tr w:rsidR="00C27D01" w:rsidRPr="00AB05B6" w14:paraId="1E3FCC5B" w14:textId="677BE821" w:rsidTr="00556785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center"/>
            <w:hideMark/>
          </w:tcPr>
          <w:p w14:paraId="3E57133A" w14:textId="5B73F6C2" w:rsidR="00C27D01" w:rsidRPr="00AB05B6" w:rsidRDefault="00C27D01" w:rsidP="00C27D0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Código de la acción formativa</w:t>
            </w:r>
          </w:p>
        </w:tc>
        <w:sdt>
          <w:sdtPr>
            <w:rPr>
              <w:rFonts w:ascii="Arial" w:eastAsia="Times New Roman" w:hAnsi="Arial" w:cs="Arial"/>
              <w:color w:val="000000"/>
              <w:sz w:val="16"/>
              <w:szCs w:val="16"/>
            </w:rPr>
            <w:id w:val="-2146026881"/>
            <w:placeholder>
              <w:docPart w:val="63981A7279FD43AA838345D43DD13476"/>
            </w:placeholder>
            <w:showingPlcHdr/>
          </w:sdtPr>
          <w:sdtEndPr/>
          <w:sdtContent>
            <w:tc>
              <w:tcPr>
                <w:tcW w:w="6379" w:type="dxa"/>
                <w:shd w:val="clear" w:color="auto" w:fill="FFFFFF" w:themeFill="background1"/>
                <w:noWrap/>
                <w:vAlign w:val="bottom"/>
                <w:hideMark/>
              </w:tcPr>
              <w:p w14:paraId="2D897A87" w14:textId="13AC9D3D" w:rsidR="00C27D01" w:rsidRPr="00C27D01" w:rsidRDefault="00C27D01" w:rsidP="00C27D01">
                <w:pPr>
                  <w:spacing w:after="0" w:line="240" w:lineRule="auto"/>
                  <w:rPr>
                    <w:rFonts w:ascii="Arial" w:eastAsia="Times New Roman" w:hAnsi="Arial" w:cs="Arial"/>
                    <w:i/>
                    <w:iCs/>
                    <w:color w:val="A6A6A6" w:themeColor="background1" w:themeShade="A6"/>
                    <w:sz w:val="16"/>
                    <w:szCs w:val="16"/>
                  </w:rPr>
                </w:pPr>
                <w:r>
                  <w:rPr>
                    <w:rStyle w:val="Textodelmarcadordeposicin"/>
                  </w:rPr>
                  <w:t>Código de la acción en la resolución de concesión</w:t>
                </w:r>
              </w:p>
            </w:tc>
          </w:sdtContent>
        </w:sdt>
      </w:tr>
      <w:tr w:rsidR="00C27D01" w:rsidRPr="00AB05B6" w14:paraId="1CFC3C1D" w14:textId="6A72B9DD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bottom"/>
          </w:tcPr>
          <w:p w14:paraId="220D61A9" w14:textId="48CBF052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5770D6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ptos Narrow" w:eastAsia="Times New Roman" w:hAnsi="Aptos Narrow" w:cs="Times New Roman"/>
                <w:color w:val="000000"/>
              </w:rPr>
              <w:t>Entidad que ejecuta la acción</w:t>
            </w:r>
          </w:p>
        </w:tc>
        <w:tc>
          <w:tcPr>
            <w:tcW w:w="6379" w:type="dxa"/>
            <w:shd w:val="clear" w:color="auto" w:fill="auto"/>
            <w:noWrap/>
            <w:vAlign w:val="bottom"/>
          </w:tcPr>
          <w:p w14:paraId="766842BE" w14:textId="6376A541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</w:tr>
      <w:tr w:rsidR="00C27D01" w:rsidRPr="00AB05B6" w14:paraId="68AE96DC" w14:textId="77777777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center"/>
          </w:tcPr>
          <w:p w14:paraId="583E48AE" w14:textId="0B11044C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NIF</w:t>
            </w:r>
          </w:p>
        </w:tc>
        <w:tc>
          <w:tcPr>
            <w:tcW w:w="6379" w:type="dxa"/>
            <w:shd w:val="clear" w:color="auto" w:fill="auto"/>
            <w:noWrap/>
            <w:vAlign w:val="bottom"/>
          </w:tcPr>
          <w:p w14:paraId="68772C80" w14:textId="77777777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</w:tr>
      <w:tr w:rsidR="00C27D01" w:rsidRPr="00AB05B6" w14:paraId="4C1D0CF6" w14:textId="77777777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bottom"/>
          </w:tcPr>
          <w:p w14:paraId="3088A45A" w14:textId="4328B58D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Centro de impartición</w:t>
            </w:r>
          </w:p>
        </w:tc>
        <w:tc>
          <w:tcPr>
            <w:tcW w:w="6379" w:type="dxa"/>
            <w:shd w:val="clear" w:color="auto" w:fill="auto"/>
            <w:noWrap/>
            <w:vAlign w:val="bottom"/>
          </w:tcPr>
          <w:p w14:paraId="0515D1F6" w14:textId="77777777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</w:tr>
      <w:tr w:rsidR="00C27D01" w:rsidRPr="00AB05B6" w14:paraId="0B712BE4" w14:textId="77777777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bottom"/>
          </w:tcPr>
          <w:p w14:paraId="13DCEA9A" w14:textId="5047FAF4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NIF</w:t>
            </w:r>
          </w:p>
        </w:tc>
        <w:tc>
          <w:tcPr>
            <w:tcW w:w="6379" w:type="dxa"/>
            <w:shd w:val="clear" w:color="auto" w:fill="auto"/>
            <w:noWrap/>
            <w:vAlign w:val="bottom"/>
          </w:tcPr>
          <w:p w14:paraId="1D20D03E" w14:textId="77777777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</w:tr>
      <w:tr w:rsidR="00C27D01" w:rsidRPr="00AB05B6" w14:paraId="2B917F4E" w14:textId="77777777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bottom"/>
          </w:tcPr>
          <w:p w14:paraId="7D0FD307" w14:textId="687B86FB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Importe concedido</w:t>
            </w:r>
          </w:p>
        </w:tc>
        <w:sdt>
          <w:sdtPr>
            <w:rPr>
              <w:rFonts w:ascii="Arial" w:eastAsia="Times New Roman" w:hAnsi="Arial" w:cs="Arial"/>
              <w:color w:val="000000"/>
              <w:sz w:val="16"/>
              <w:szCs w:val="16"/>
            </w:rPr>
            <w:id w:val="843821785"/>
            <w:placeholder>
              <w:docPart w:val="BA2055D16A6D44FEA3182974CD527046"/>
            </w:placeholder>
            <w:showingPlcHdr/>
          </w:sdtPr>
          <w:sdtEndPr/>
          <w:sdtContent>
            <w:tc>
              <w:tcPr>
                <w:tcW w:w="6379" w:type="dxa"/>
                <w:shd w:val="clear" w:color="auto" w:fill="auto"/>
                <w:noWrap/>
                <w:vAlign w:val="bottom"/>
              </w:tcPr>
              <w:p w14:paraId="631FAF19" w14:textId="48F07D69" w:rsidR="00C27D01" w:rsidRPr="00C27D01" w:rsidRDefault="00C27D01" w:rsidP="00C27D01">
                <w:pPr>
                  <w:spacing w:after="0" w:line="240" w:lineRule="auto"/>
                  <w:rPr>
                    <w:rFonts w:ascii="Arial" w:eastAsia="Times New Roman" w:hAnsi="Arial" w:cs="Arial"/>
                    <w:color w:val="000000"/>
                    <w:sz w:val="16"/>
                    <w:szCs w:val="16"/>
                  </w:rPr>
                </w:pPr>
                <w:r w:rsidRPr="00C27D01">
                  <w:rPr>
                    <w:rStyle w:val="Textodelmarcadordeposicin"/>
                  </w:rPr>
                  <w:t>Indicar el que aparece en la resolución de concesión</w:t>
                </w:r>
              </w:p>
            </w:tc>
          </w:sdtContent>
        </w:sdt>
      </w:tr>
      <w:tr w:rsidR="00C27D01" w:rsidRPr="00AB05B6" w14:paraId="5460D9BB" w14:textId="77777777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bottom"/>
          </w:tcPr>
          <w:p w14:paraId="39B9283C" w14:textId="47085833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Importe del anticipo</w:t>
            </w:r>
          </w:p>
        </w:tc>
        <w:sdt>
          <w:sdtPr>
            <w:rPr>
              <w:rFonts w:ascii="Arial" w:eastAsia="Times New Roman" w:hAnsi="Arial" w:cs="Arial"/>
              <w:color w:val="000000"/>
              <w:sz w:val="16"/>
              <w:szCs w:val="16"/>
            </w:rPr>
            <w:id w:val="-1325431955"/>
            <w:placeholder>
              <w:docPart w:val="E9EDAA7A206F4C24933FB50DED5E8E79"/>
            </w:placeholder>
            <w:showingPlcHdr/>
          </w:sdtPr>
          <w:sdtEndPr/>
          <w:sdtContent>
            <w:tc>
              <w:tcPr>
                <w:tcW w:w="6379" w:type="dxa"/>
                <w:shd w:val="clear" w:color="auto" w:fill="auto"/>
                <w:noWrap/>
                <w:vAlign w:val="bottom"/>
              </w:tcPr>
              <w:p w14:paraId="0F494BB5" w14:textId="5CC01305" w:rsidR="00C27D01" w:rsidRPr="005770D6" w:rsidRDefault="00C27D01" w:rsidP="00C27D01">
                <w:pPr>
                  <w:spacing w:after="0" w:line="240" w:lineRule="auto"/>
                  <w:rPr>
                    <w:rFonts w:ascii="Arial" w:eastAsia="Times New Roman" w:hAnsi="Arial" w:cs="Arial"/>
                    <w:color w:val="000000"/>
                    <w:sz w:val="16"/>
                    <w:szCs w:val="16"/>
                  </w:rPr>
                </w:pPr>
                <w:r w:rsidRPr="00C27D01">
                  <w:rPr>
                    <w:rStyle w:val="Textodelmarcadordeposicin"/>
                  </w:rPr>
                  <w:t>Indicar el 35% del importe que aparece en la resolución de concesión</w:t>
                </w:r>
              </w:p>
            </w:tc>
          </w:sdtContent>
        </w:sdt>
      </w:tr>
    </w:tbl>
    <w:p w14:paraId="3A0F5B57" w14:textId="77777777" w:rsidR="00AB05B6" w:rsidRDefault="00AB05B6" w:rsidP="00AB05B6">
      <w:pPr>
        <w:spacing w:after="0"/>
        <w:ind w:left="20" w:right="-49"/>
        <w:jc w:val="both"/>
        <w:rPr>
          <w:rFonts w:ascii="Calibri" w:eastAsia="Calibri" w:hAnsi="Calibri" w:cs="Calibri"/>
          <w:b/>
          <w:bCs/>
        </w:rPr>
      </w:pPr>
    </w:p>
    <w:p w14:paraId="4E01B317" w14:textId="27E4377C" w:rsidR="00850C82" w:rsidRPr="003B71BA" w:rsidRDefault="00850C82" w:rsidP="00850C82">
      <w:pPr>
        <w:spacing w:after="0"/>
        <w:ind w:left="284" w:right="309"/>
        <w:jc w:val="both"/>
        <w:rPr>
          <w:rFonts w:cstheme="minorHAnsi"/>
          <w:i/>
        </w:rPr>
      </w:pPr>
      <w:r w:rsidRPr="003B71BA">
        <w:rPr>
          <w:rFonts w:cstheme="minorHAnsi"/>
        </w:rPr>
        <w:t xml:space="preserve">Y para que conste y surta los efectos oportunos, </w:t>
      </w:r>
      <w:r>
        <w:rPr>
          <w:rFonts w:cstheme="minorHAnsi"/>
        </w:rPr>
        <w:t>con fecha de firma electrónica</w:t>
      </w:r>
    </w:p>
    <w:p w14:paraId="4268EABA" w14:textId="77777777" w:rsidR="00850C82" w:rsidRPr="00AB05B6" w:rsidRDefault="00850C82" w:rsidP="00AB05B6">
      <w:pPr>
        <w:spacing w:after="0"/>
        <w:ind w:left="20" w:right="-49"/>
        <w:jc w:val="both"/>
        <w:rPr>
          <w:rFonts w:ascii="Calibri" w:eastAsia="Calibri" w:hAnsi="Calibri" w:cs="Calibri"/>
          <w:b/>
          <w:bCs/>
        </w:rPr>
      </w:pPr>
    </w:p>
    <w:sectPr w:rsidR="00850C82" w:rsidRPr="00AB05B6" w:rsidSect="00AB05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245" w:right="1274" w:bottom="851" w:left="1276" w:header="454" w:footer="680" w:gutter="0"/>
      <w:cols w:space="720" w:equalWidth="0">
        <w:col w:w="9356"/>
      </w:cols>
      <w:formProt w:val="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80772E" w14:textId="77777777" w:rsidR="00F10B74" w:rsidRDefault="00F10B74">
      <w:r>
        <w:separator/>
      </w:r>
    </w:p>
  </w:endnote>
  <w:endnote w:type="continuationSeparator" w:id="0">
    <w:p w14:paraId="5BDBB7AC" w14:textId="77777777" w:rsidR="00F10B74" w:rsidRDefault="00F10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9128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</w:tblGrid>
    <w:tr w:rsidR="00D5145C" w14:paraId="69072C21" w14:textId="77777777" w:rsidTr="00D5145C">
      <w:trPr>
        <w:trHeight w:val="564"/>
      </w:trPr>
      <w:tc>
        <w:tcPr>
          <w:tcW w:w="9128" w:type="dxa"/>
          <w:vAlign w:val="bottom"/>
        </w:tcPr>
        <w:p w14:paraId="55DF35CB" w14:textId="64010D17" w:rsidR="00D5145C" w:rsidRDefault="00D5145C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</w:tr>
  </w:tbl>
  <w:p w14:paraId="5334D47D" w14:textId="77777777" w:rsidR="00E500F0" w:rsidRDefault="00E500F0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AA3EF" w14:textId="0E9D9E0E" w:rsidR="00235797" w:rsidRDefault="00235797">
    <w:pPr>
      <w:pStyle w:val="Piedepgina"/>
    </w:pPr>
  </w:p>
  <w:p w14:paraId="24866298" w14:textId="54447459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F0EE3F" w14:textId="77777777" w:rsidR="00F10B74" w:rsidRDefault="00F10B74">
      <w:bookmarkStart w:id="0" w:name="_Hlk146612103"/>
      <w:bookmarkEnd w:id="0"/>
      <w:r>
        <w:separator/>
      </w:r>
    </w:p>
  </w:footnote>
  <w:footnote w:type="continuationSeparator" w:id="0">
    <w:p w14:paraId="3202E31C" w14:textId="77777777" w:rsidR="00F10B74" w:rsidRDefault="00F10B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17C1E" w14:textId="305CB453" w:rsidR="00E500F0" w:rsidRDefault="00451D48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tab/>
    </w:r>
    <w:r>
      <w:tab/>
    </w:r>
    <w:r>
      <w:tab/>
    </w:r>
    <w:r w:rsidR="00C7011F">
      <w:rPr>
        <w:noProof/>
      </w:rPr>
      <w:drawing>
        <wp:anchor distT="0" distB="0" distL="114300" distR="114300" simplePos="0" relativeHeight="251670528" behindDoc="0" locked="0" layoutInCell="1" allowOverlap="1" wp14:anchorId="7C6518EF" wp14:editId="4D7A8042">
          <wp:simplePos x="0" y="0"/>
          <wp:positionH relativeFrom="column">
            <wp:posOffset>5714365</wp:posOffset>
          </wp:positionH>
          <wp:positionV relativeFrom="paragraph">
            <wp:posOffset>-2540</wp:posOffset>
          </wp:positionV>
          <wp:extent cx="730250" cy="766445"/>
          <wp:effectExtent l="0" t="0" r="0" b="0"/>
          <wp:wrapSquare wrapText="bothSides"/>
          <wp:docPr id="204099132" name="Imagen 2040991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2" w:name="_Hlk181874117"/>
  <w:p w14:paraId="0E39655C" w14:textId="47098AEF" w:rsidR="006C4F6A" w:rsidRDefault="00AB05B6" w:rsidP="006C4F6A">
    <w:pPr>
      <w:spacing w:after="198"/>
      <w:ind w:left="426" w:right="-1"/>
      <w:jc w:val="center"/>
      <w:rPr>
        <w:noProof/>
      </w:rPr>
    </w:pP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79744" behindDoc="0" locked="0" layoutInCell="1" allowOverlap="1" wp14:anchorId="48395DD4" wp14:editId="1A4E3615">
              <wp:simplePos x="0" y="0"/>
              <wp:positionH relativeFrom="column">
                <wp:posOffset>3448050</wp:posOffset>
              </wp:positionH>
              <wp:positionV relativeFrom="paragraph">
                <wp:posOffset>292735</wp:posOffset>
              </wp:positionV>
              <wp:extent cx="2566670" cy="354330"/>
              <wp:effectExtent l="0" t="0" r="5080" b="0"/>
              <wp:wrapSquare wrapText="bothSides"/>
              <wp:docPr id="967151090" name="Cuadro de texto 9671510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35433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C35513" w14:textId="77777777" w:rsidR="006C4F6A" w:rsidRPr="00D5639B" w:rsidRDefault="006C4F6A" w:rsidP="006C4F6A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48395DD4" id="_x0000_t202" coordsize="21600,21600" o:spt="202" path="m,l,21600r21600,l21600,xe">
              <v:stroke joinstyle="miter"/>
              <v:path gradientshapeok="t" o:connecttype="rect"/>
            </v:shapetype>
            <v:shape id="Cuadro de texto 967151090" o:spid="_x0000_s1026" type="#_x0000_t202" style="position:absolute;left:0;text-align:left;margin-left:271.5pt;margin-top:23.05pt;width:202.1pt;height:27.9pt;z-index:25167974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" fillcolor="#f2f2f2 [3052]" stroked="f">
              <v:textbox style="mso-fit-shape-to-text:t">
                <w:txbxContent>
                  <w:p w14:paraId="2BC35513" w14:textId="77777777" w:rsidR="006C4F6A" w:rsidRPr="00D5639B" w:rsidRDefault="006C4F6A" w:rsidP="006C4F6A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0D7877FD" wp14:editId="6BA78E0E">
              <wp:simplePos x="0" y="0"/>
              <wp:positionH relativeFrom="column">
                <wp:posOffset>3451860</wp:posOffset>
              </wp:positionH>
              <wp:positionV relativeFrom="paragraph">
                <wp:posOffset>114300</wp:posOffset>
              </wp:positionV>
              <wp:extent cx="2564765" cy="227330"/>
              <wp:effectExtent l="0" t="0" r="6985" b="762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4765" cy="22733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87FE50" w14:textId="77777777" w:rsidR="006C4F6A" w:rsidRPr="00AA0F02" w:rsidRDefault="006C4F6A" w:rsidP="006C4F6A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AA0F02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0D7877FD" id="Cuadro de texto 2" o:spid="_x0000_s1027" type="#_x0000_t202" style="position:absolute;left:0;text-align:left;margin-left:271.8pt;margin-top:9pt;width:201.95pt;height:17.9pt;z-index:25167872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" fillcolor="#f2f2f2 [3052]" stroked="f">
              <v:textbox style="mso-fit-shape-to-text:t">
                <w:txbxContent>
                  <w:p w14:paraId="3D87FE50" w14:textId="77777777" w:rsidR="006C4F6A" w:rsidRPr="00AA0F02" w:rsidRDefault="006C4F6A" w:rsidP="006C4F6A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AA0F02">
                      <w:rPr>
                        <w:rFonts w:ascii="Gill Sans MT" w:hAnsi="Gill Sans MT"/>
                        <w:sz w:val="14"/>
                        <w:szCs w:val="16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EC62F1">
      <w:rPr>
        <w:noProof/>
      </w:rPr>
      <w:drawing>
        <wp:anchor distT="0" distB="0" distL="114300" distR="114300" simplePos="0" relativeHeight="251674624" behindDoc="1" locked="0" layoutInCell="1" allowOverlap="1" wp14:anchorId="0172618D" wp14:editId="7A5EB0E7">
          <wp:simplePos x="0" y="0"/>
          <wp:positionH relativeFrom="column">
            <wp:posOffset>-635</wp:posOffset>
          </wp:positionH>
          <wp:positionV relativeFrom="paragraph">
            <wp:posOffset>113665</wp:posOffset>
          </wp:positionV>
          <wp:extent cx="2676525" cy="625475"/>
          <wp:effectExtent l="0" t="0" r="9525" b="3175"/>
          <wp:wrapTight wrapText="bothSides">
            <wp:wrapPolygon edited="0">
              <wp:start x="0" y="0"/>
              <wp:lineTo x="0" y="21052"/>
              <wp:lineTo x="21523" y="21052"/>
              <wp:lineTo x="21523" y="0"/>
              <wp:lineTo x="0" y="0"/>
            </wp:wrapPolygon>
          </wp:wrapTight>
          <wp:docPr id="264608689" name="Imagen 1">
            <a:extLst xmlns:a="http://schemas.openxmlformats.org/drawingml/2006/main">
              <a:ext uri="{FF2B5EF4-FFF2-40B4-BE49-F238E27FC236}">
                <a16:creationId xmlns:a16="http://schemas.microsoft.com/office/drawing/2014/main" id="{5B925C49-E960-49B2-8DD3-9A7D56FB820D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>
                    <a:extLst>
                      <a:ext uri="{FF2B5EF4-FFF2-40B4-BE49-F238E27FC236}">
                        <a16:creationId xmlns:a16="http://schemas.microsoft.com/office/drawing/2014/main" id="{5B925C49-E960-49B2-8DD3-9A7D56FB820D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76525" cy="625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AF23072" w14:textId="7A8B24A3" w:rsidR="006C4F6A" w:rsidRDefault="00AB05B6" w:rsidP="006C4F6A">
    <w:pPr>
      <w:spacing w:after="198"/>
      <w:ind w:left="426" w:right="-1"/>
      <w:jc w:val="center"/>
      <w:rPr>
        <w:rFonts w:ascii="Arial" w:hAnsi="Arial" w:cs="Arial"/>
        <w:b/>
        <w:sz w:val="28"/>
        <w:szCs w:val="24"/>
      </w:rPr>
    </w:pP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D0CE2A8" wp14:editId="5390D3A5">
              <wp:simplePos x="0" y="0"/>
              <wp:positionH relativeFrom="column">
                <wp:posOffset>3452495</wp:posOffset>
              </wp:positionH>
              <wp:positionV relativeFrom="paragraph">
                <wp:posOffset>313690</wp:posOffset>
              </wp:positionV>
              <wp:extent cx="2566670" cy="285750"/>
              <wp:effectExtent l="0" t="0" r="5080" b="0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28575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39266E" w14:textId="77777777" w:rsidR="006C4F6A" w:rsidRPr="00D5639B" w:rsidRDefault="006C4F6A" w:rsidP="006C4F6A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0CE2A8" id="_x0000_s1028" type="#_x0000_t202" style="position:absolute;left:0;text-align:left;margin-left:271.85pt;margin-top:24.7pt;width:202.1pt;height:22.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" fillcolor="white [3212]" stroked="f">
              <v:textbox>
                <w:txbxContent>
                  <w:p w14:paraId="3A39266E" w14:textId="77777777" w:rsidR="006C4F6A" w:rsidRPr="00D5639B" w:rsidRDefault="006C4F6A" w:rsidP="006C4F6A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bookmarkEnd w:id="2"/>
  <w:p w14:paraId="2974DDDA" w14:textId="52DC937E" w:rsidR="00E500F0" w:rsidRDefault="00E500F0" w:rsidP="00864E5E">
    <w:pPr>
      <w:ind w:right="-14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77A68F0"/>
    <w:multiLevelType w:val="hybridMultilevel"/>
    <w:tmpl w:val="E22A1C48"/>
    <w:lvl w:ilvl="0" w:tplc="1340E334">
      <w:start w:val="1"/>
      <w:numFmt w:val="decimal"/>
      <w:lvlText w:val="%1."/>
      <w:lvlJc w:val="left"/>
      <w:pPr>
        <w:ind w:left="36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CD3AD2"/>
    <w:multiLevelType w:val="hybridMultilevel"/>
    <w:tmpl w:val="518CF220"/>
    <w:lvl w:ilvl="0" w:tplc="B07AD6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27A0626F"/>
    <w:multiLevelType w:val="hybridMultilevel"/>
    <w:tmpl w:val="E6CE2FC0"/>
    <w:lvl w:ilvl="0" w:tplc="44F85B96">
      <w:start w:val="1"/>
      <w:numFmt w:val="decimal"/>
      <w:lvlText w:val="%1."/>
      <w:lvlJc w:val="left"/>
      <w:pPr>
        <w:ind w:left="72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2B9F25A4"/>
    <w:multiLevelType w:val="hybridMultilevel"/>
    <w:tmpl w:val="89D2DC5C"/>
    <w:lvl w:ilvl="0" w:tplc="CF6621BC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37" w:hanging="360"/>
      </w:pPr>
    </w:lvl>
    <w:lvl w:ilvl="2" w:tplc="0C0A001B" w:tentative="1">
      <w:start w:val="1"/>
      <w:numFmt w:val="lowerRoman"/>
      <w:lvlText w:val="%3."/>
      <w:lvlJc w:val="right"/>
      <w:pPr>
        <w:ind w:left="1857" w:hanging="180"/>
      </w:pPr>
    </w:lvl>
    <w:lvl w:ilvl="3" w:tplc="0C0A000F" w:tentative="1">
      <w:start w:val="1"/>
      <w:numFmt w:val="decimal"/>
      <w:lvlText w:val="%4."/>
      <w:lvlJc w:val="left"/>
      <w:pPr>
        <w:ind w:left="2577" w:hanging="360"/>
      </w:pPr>
    </w:lvl>
    <w:lvl w:ilvl="4" w:tplc="0C0A0019" w:tentative="1">
      <w:start w:val="1"/>
      <w:numFmt w:val="lowerLetter"/>
      <w:lvlText w:val="%5."/>
      <w:lvlJc w:val="left"/>
      <w:pPr>
        <w:ind w:left="3297" w:hanging="360"/>
      </w:pPr>
    </w:lvl>
    <w:lvl w:ilvl="5" w:tplc="0C0A001B" w:tentative="1">
      <w:start w:val="1"/>
      <w:numFmt w:val="lowerRoman"/>
      <w:lvlText w:val="%6."/>
      <w:lvlJc w:val="right"/>
      <w:pPr>
        <w:ind w:left="4017" w:hanging="180"/>
      </w:pPr>
    </w:lvl>
    <w:lvl w:ilvl="6" w:tplc="0C0A000F" w:tentative="1">
      <w:start w:val="1"/>
      <w:numFmt w:val="decimal"/>
      <w:lvlText w:val="%7."/>
      <w:lvlJc w:val="left"/>
      <w:pPr>
        <w:ind w:left="4737" w:hanging="360"/>
      </w:pPr>
    </w:lvl>
    <w:lvl w:ilvl="7" w:tplc="0C0A0019" w:tentative="1">
      <w:start w:val="1"/>
      <w:numFmt w:val="lowerLetter"/>
      <w:lvlText w:val="%8."/>
      <w:lvlJc w:val="left"/>
      <w:pPr>
        <w:ind w:left="5457" w:hanging="360"/>
      </w:pPr>
    </w:lvl>
    <w:lvl w:ilvl="8" w:tplc="0C0A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16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7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32AF1FD6"/>
    <w:multiLevelType w:val="hybridMultilevel"/>
    <w:tmpl w:val="5378AE32"/>
    <w:lvl w:ilvl="0" w:tplc="F40AC3AC">
      <w:start w:val="1"/>
      <w:numFmt w:val="decimal"/>
      <w:lvlText w:val="%1."/>
      <w:lvlJc w:val="left"/>
      <w:pPr>
        <w:ind w:left="72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2" w15:restartNumberingAfterBreak="0">
    <w:nsid w:val="3CAB33E6"/>
    <w:multiLevelType w:val="hybridMultilevel"/>
    <w:tmpl w:val="D8E69D26"/>
    <w:lvl w:ilvl="0" w:tplc="87B240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BF798A"/>
    <w:multiLevelType w:val="hybridMultilevel"/>
    <w:tmpl w:val="1B2AA444"/>
    <w:lvl w:ilvl="0" w:tplc="EECA4908">
      <w:start w:val="1"/>
      <w:numFmt w:val="decimal"/>
      <w:lvlText w:val="%1."/>
      <w:lvlJc w:val="left"/>
      <w:pPr>
        <w:ind w:left="72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BE60BC"/>
    <w:multiLevelType w:val="hybridMultilevel"/>
    <w:tmpl w:val="9A8EB964"/>
    <w:lvl w:ilvl="0" w:tplc="945ABFA4">
      <w:start w:val="1"/>
      <w:numFmt w:val="decimal"/>
      <w:lvlText w:val="%1."/>
      <w:lvlJc w:val="left"/>
      <w:pPr>
        <w:ind w:left="870" w:hanging="510"/>
      </w:pPr>
      <w:rPr>
        <w:rFonts w:hint="default"/>
        <w:sz w:val="7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3F7B66"/>
    <w:multiLevelType w:val="hybridMultilevel"/>
    <w:tmpl w:val="E6CE2FC0"/>
    <w:lvl w:ilvl="0" w:tplc="44F85B96">
      <w:start w:val="1"/>
      <w:numFmt w:val="decimal"/>
      <w:lvlText w:val="%1."/>
      <w:lvlJc w:val="left"/>
      <w:pPr>
        <w:ind w:left="72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7" w15:restartNumberingAfterBreak="0">
    <w:nsid w:val="647947B8"/>
    <w:multiLevelType w:val="hybridMultilevel"/>
    <w:tmpl w:val="1D8E3044"/>
    <w:lvl w:ilvl="0" w:tplc="F68AAAE8">
      <w:start w:val="1"/>
      <w:numFmt w:val="decimal"/>
      <w:lvlText w:val="%1."/>
      <w:lvlJc w:val="left"/>
      <w:pPr>
        <w:ind w:left="72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309600498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173909264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82123378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1649943662">
    <w:abstractNumId w:val="21"/>
  </w:num>
  <w:num w:numId="5" w16cid:durableId="930625285">
    <w:abstractNumId w:val="26"/>
  </w:num>
  <w:num w:numId="6" w16cid:durableId="1571767071">
    <w:abstractNumId w:val="2"/>
  </w:num>
  <w:num w:numId="7" w16cid:durableId="1307664007">
    <w:abstractNumId w:val="17"/>
  </w:num>
  <w:num w:numId="8" w16cid:durableId="1246843715">
    <w:abstractNumId w:val="29"/>
  </w:num>
  <w:num w:numId="9" w16cid:durableId="14695633">
    <w:abstractNumId w:val="3"/>
  </w:num>
  <w:num w:numId="10" w16cid:durableId="533423512">
    <w:abstractNumId w:val="4"/>
  </w:num>
  <w:num w:numId="11" w16cid:durableId="2041517025">
    <w:abstractNumId w:val="20"/>
  </w:num>
  <w:num w:numId="12" w16cid:durableId="304941201">
    <w:abstractNumId w:val="12"/>
  </w:num>
  <w:num w:numId="13" w16cid:durableId="1180049920">
    <w:abstractNumId w:val="7"/>
  </w:num>
  <w:num w:numId="14" w16cid:durableId="1258250148">
    <w:abstractNumId w:val="28"/>
  </w:num>
  <w:num w:numId="15" w16cid:durableId="869996018">
    <w:abstractNumId w:val="1"/>
  </w:num>
  <w:num w:numId="16" w16cid:durableId="1800414998">
    <w:abstractNumId w:val="10"/>
  </w:num>
  <w:num w:numId="17" w16cid:durableId="722949421">
    <w:abstractNumId w:val="19"/>
  </w:num>
  <w:num w:numId="18" w16cid:durableId="1686051812">
    <w:abstractNumId w:val="5"/>
  </w:num>
  <w:num w:numId="19" w16cid:durableId="254284121">
    <w:abstractNumId w:val="11"/>
  </w:num>
  <w:num w:numId="20" w16cid:durableId="17388967">
    <w:abstractNumId w:val="16"/>
  </w:num>
  <w:num w:numId="21" w16cid:durableId="7370852">
    <w:abstractNumId w:val="14"/>
  </w:num>
  <w:num w:numId="22" w16cid:durableId="1557811377">
    <w:abstractNumId w:val="6"/>
  </w:num>
  <w:num w:numId="23" w16cid:durableId="2079087491">
    <w:abstractNumId w:val="15"/>
  </w:num>
  <w:num w:numId="24" w16cid:durableId="1452091092">
    <w:abstractNumId w:val="24"/>
  </w:num>
  <w:num w:numId="25" w16cid:durableId="24137326">
    <w:abstractNumId w:val="8"/>
  </w:num>
  <w:num w:numId="26" w16cid:durableId="1827933394">
    <w:abstractNumId w:val="27"/>
  </w:num>
  <w:num w:numId="27" w16cid:durableId="2080472018">
    <w:abstractNumId w:val="18"/>
  </w:num>
  <w:num w:numId="28" w16cid:durableId="214317748">
    <w:abstractNumId w:val="22"/>
  </w:num>
  <w:num w:numId="29" w16cid:durableId="470245392">
    <w:abstractNumId w:val="9"/>
  </w:num>
  <w:num w:numId="30" w16cid:durableId="1848321247">
    <w:abstractNumId w:val="25"/>
  </w:num>
  <w:num w:numId="31" w16cid:durableId="812674551">
    <w:abstractNumId w:val="13"/>
  </w:num>
  <w:num w:numId="32" w16cid:durableId="3770733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D73"/>
    <w:rsid w:val="00016558"/>
    <w:rsid w:val="00032441"/>
    <w:rsid w:val="000338B6"/>
    <w:rsid w:val="00035C6B"/>
    <w:rsid w:val="0005256A"/>
    <w:rsid w:val="0006735C"/>
    <w:rsid w:val="00082619"/>
    <w:rsid w:val="0009202A"/>
    <w:rsid w:val="00093713"/>
    <w:rsid w:val="000B10DE"/>
    <w:rsid w:val="000D39E9"/>
    <w:rsid w:val="000D7ED7"/>
    <w:rsid w:val="00124C77"/>
    <w:rsid w:val="00134068"/>
    <w:rsid w:val="00160CC9"/>
    <w:rsid w:val="00195F7C"/>
    <w:rsid w:val="00196C64"/>
    <w:rsid w:val="001B764A"/>
    <w:rsid w:val="001F2B6B"/>
    <w:rsid w:val="001F5853"/>
    <w:rsid w:val="00204642"/>
    <w:rsid w:val="00227F82"/>
    <w:rsid w:val="00235797"/>
    <w:rsid w:val="002A58A9"/>
    <w:rsid w:val="002C09D3"/>
    <w:rsid w:val="002D6F07"/>
    <w:rsid w:val="002E05A4"/>
    <w:rsid w:val="002F332A"/>
    <w:rsid w:val="002F6FC8"/>
    <w:rsid w:val="003050E2"/>
    <w:rsid w:val="003463D3"/>
    <w:rsid w:val="0035166A"/>
    <w:rsid w:val="00353275"/>
    <w:rsid w:val="003766DA"/>
    <w:rsid w:val="003C71D9"/>
    <w:rsid w:val="003C75EA"/>
    <w:rsid w:val="003D72D5"/>
    <w:rsid w:val="00451D48"/>
    <w:rsid w:val="00475A0E"/>
    <w:rsid w:val="00480694"/>
    <w:rsid w:val="004D44BC"/>
    <w:rsid w:val="004E30FD"/>
    <w:rsid w:val="0052216C"/>
    <w:rsid w:val="00543A1B"/>
    <w:rsid w:val="00552E2F"/>
    <w:rsid w:val="00554773"/>
    <w:rsid w:val="005770D6"/>
    <w:rsid w:val="0058629D"/>
    <w:rsid w:val="005C491D"/>
    <w:rsid w:val="00602EC0"/>
    <w:rsid w:val="00610667"/>
    <w:rsid w:val="00615589"/>
    <w:rsid w:val="00622A6C"/>
    <w:rsid w:val="006347B8"/>
    <w:rsid w:val="0064209E"/>
    <w:rsid w:val="00645A95"/>
    <w:rsid w:val="00681A47"/>
    <w:rsid w:val="0069195F"/>
    <w:rsid w:val="006B3F35"/>
    <w:rsid w:val="006C4F6A"/>
    <w:rsid w:val="00756C1B"/>
    <w:rsid w:val="007732E9"/>
    <w:rsid w:val="00782167"/>
    <w:rsid w:val="008010EA"/>
    <w:rsid w:val="00840CD4"/>
    <w:rsid w:val="00850C82"/>
    <w:rsid w:val="008544C4"/>
    <w:rsid w:val="008631FE"/>
    <w:rsid w:val="00864E5E"/>
    <w:rsid w:val="008672B6"/>
    <w:rsid w:val="0087700D"/>
    <w:rsid w:val="00890E73"/>
    <w:rsid w:val="0089205A"/>
    <w:rsid w:val="00897D2C"/>
    <w:rsid w:val="008A7E31"/>
    <w:rsid w:val="008C6292"/>
    <w:rsid w:val="008D2783"/>
    <w:rsid w:val="008E6CA3"/>
    <w:rsid w:val="00921862"/>
    <w:rsid w:val="00974E94"/>
    <w:rsid w:val="00976EB6"/>
    <w:rsid w:val="009963FE"/>
    <w:rsid w:val="009A0CED"/>
    <w:rsid w:val="009B6A75"/>
    <w:rsid w:val="009D4EED"/>
    <w:rsid w:val="00A10B96"/>
    <w:rsid w:val="00A11BE8"/>
    <w:rsid w:val="00A54965"/>
    <w:rsid w:val="00A558B4"/>
    <w:rsid w:val="00AA605D"/>
    <w:rsid w:val="00AB05B6"/>
    <w:rsid w:val="00AD226B"/>
    <w:rsid w:val="00B12A65"/>
    <w:rsid w:val="00B2164C"/>
    <w:rsid w:val="00B27C34"/>
    <w:rsid w:val="00B57EDF"/>
    <w:rsid w:val="00B667E1"/>
    <w:rsid w:val="00B82743"/>
    <w:rsid w:val="00B86E73"/>
    <w:rsid w:val="00B939B7"/>
    <w:rsid w:val="00B96489"/>
    <w:rsid w:val="00BB51DD"/>
    <w:rsid w:val="00BC254B"/>
    <w:rsid w:val="00BC5E99"/>
    <w:rsid w:val="00BC72B8"/>
    <w:rsid w:val="00BE025E"/>
    <w:rsid w:val="00BE39E4"/>
    <w:rsid w:val="00C27D01"/>
    <w:rsid w:val="00C50F4A"/>
    <w:rsid w:val="00C516D9"/>
    <w:rsid w:val="00C7011F"/>
    <w:rsid w:val="00C86EF2"/>
    <w:rsid w:val="00C953CC"/>
    <w:rsid w:val="00CB1356"/>
    <w:rsid w:val="00CB5F4F"/>
    <w:rsid w:val="00CD73EE"/>
    <w:rsid w:val="00CF06DC"/>
    <w:rsid w:val="00CF1761"/>
    <w:rsid w:val="00D11EF2"/>
    <w:rsid w:val="00D2281C"/>
    <w:rsid w:val="00D22849"/>
    <w:rsid w:val="00D3307D"/>
    <w:rsid w:val="00D41858"/>
    <w:rsid w:val="00D47247"/>
    <w:rsid w:val="00D5145C"/>
    <w:rsid w:val="00D52C7E"/>
    <w:rsid w:val="00D94072"/>
    <w:rsid w:val="00DB1795"/>
    <w:rsid w:val="00DC4C0A"/>
    <w:rsid w:val="00DF452C"/>
    <w:rsid w:val="00E06658"/>
    <w:rsid w:val="00E1188D"/>
    <w:rsid w:val="00E2161A"/>
    <w:rsid w:val="00E500F0"/>
    <w:rsid w:val="00E74768"/>
    <w:rsid w:val="00E82925"/>
    <w:rsid w:val="00E83B7B"/>
    <w:rsid w:val="00EC62F1"/>
    <w:rsid w:val="00ED0466"/>
    <w:rsid w:val="00EE053D"/>
    <w:rsid w:val="00EE1ABE"/>
    <w:rsid w:val="00EF63C6"/>
    <w:rsid w:val="00F10B74"/>
    <w:rsid w:val="00F91390"/>
    <w:rsid w:val="00FB0C4C"/>
    <w:rsid w:val="00FB230A"/>
    <w:rsid w:val="00FD4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73EE"/>
  </w:style>
  <w:style w:type="paragraph" w:styleId="Ttulo1">
    <w:name w:val="heading 1"/>
    <w:basedOn w:val="Normal"/>
    <w:next w:val="Normal"/>
    <w:link w:val="Ttulo1Car"/>
    <w:uiPriority w:val="9"/>
    <w:qFormat/>
    <w:rsid w:val="00CD73EE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D73E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CD73EE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D73E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D73E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D73E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1F4E79" w:themeColor="accent1" w:themeShade="80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D73E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1F4E79" w:themeColor="accent1" w:themeShade="80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D73EE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1F4E79" w:themeColor="accent1" w:themeShade="8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D73E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next w:val="Normal"/>
    <w:link w:val="TtuloCar"/>
    <w:uiPriority w:val="10"/>
    <w:qFormat/>
    <w:rsid w:val="00CD73EE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uiPriority w:val="34"/>
    <w:qFormat/>
    <w:rsid w:val="00CD73EE"/>
    <w:pPr>
      <w:ind w:left="720"/>
      <w:contextualSpacing/>
    </w:pPr>
  </w:style>
  <w:style w:type="character" w:customStyle="1" w:styleId="EncabezadoCar">
    <w:name w:val="Encabezado Car"/>
    <w:link w:val="Encabezado"/>
    <w:rsid w:val="003766DA"/>
    <w:rPr>
      <w:lang w:val="es-ES_tradnl"/>
    </w:rPr>
  </w:style>
  <w:style w:type="table" w:styleId="Tablaconcuadrcula">
    <w:name w:val="Table Grid"/>
    <w:basedOn w:val="Tablanormal"/>
    <w:uiPriority w:val="3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character" w:customStyle="1" w:styleId="ui-provider">
    <w:name w:val="ui-provider"/>
    <w:basedOn w:val="Fuentedeprrafopredeter"/>
    <w:rsid w:val="00CD73EE"/>
  </w:style>
  <w:style w:type="character" w:customStyle="1" w:styleId="Ttulo1Car">
    <w:name w:val="Título 1 Car"/>
    <w:basedOn w:val="Fuentedeprrafopredeter"/>
    <w:link w:val="Ttulo1"/>
    <w:uiPriority w:val="9"/>
    <w:rsid w:val="00CD73EE"/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character" w:customStyle="1" w:styleId="Ttulo2Car">
    <w:name w:val="Título 2 Car"/>
    <w:basedOn w:val="Fuentedeprrafopredeter"/>
    <w:link w:val="Ttulo2"/>
    <w:uiPriority w:val="9"/>
    <w:rsid w:val="00CD73E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CD73EE"/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D73EE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D73EE"/>
    <w:rPr>
      <w:rFonts w:asciiTheme="majorHAnsi" w:eastAsiaTheme="majorEastAsia" w:hAnsiTheme="majorHAnsi" w:cstheme="majorBidi"/>
      <w:caps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D73EE"/>
    <w:rPr>
      <w:rFonts w:asciiTheme="majorHAnsi" w:eastAsiaTheme="majorEastAsia" w:hAnsiTheme="majorHAnsi" w:cstheme="majorBidi"/>
      <w:i/>
      <w:iCs/>
      <w:caps/>
      <w:color w:val="1F4E79" w:themeColor="accent1" w:themeShade="8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D73EE"/>
    <w:rPr>
      <w:rFonts w:asciiTheme="majorHAnsi" w:eastAsiaTheme="majorEastAsia" w:hAnsiTheme="majorHAnsi" w:cstheme="majorBidi"/>
      <w:b/>
      <w:bCs/>
      <w:color w:val="1F4E79" w:themeColor="accent1" w:themeShade="8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D73EE"/>
    <w:rPr>
      <w:rFonts w:asciiTheme="majorHAnsi" w:eastAsiaTheme="majorEastAsia" w:hAnsiTheme="majorHAnsi" w:cstheme="majorBidi"/>
      <w:b/>
      <w:bCs/>
      <w:i/>
      <w:iCs/>
      <w:color w:val="1F4E79" w:themeColor="accent1" w:themeShade="8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D73EE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CD73EE"/>
    <w:pPr>
      <w:spacing w:line="240" w:lineRule="auto"/>
    </w:pPr>
    <w:rPr>
      <w:b/>
      <w:bCs/>
      <w:smallCaps/>
      <w:color w:val="44546A" w:themeColor="text2"/>
    </w:rPr>
  </w:style>
  <w:style w:type="character" w:customStyle="1" w:styleId="TtuloCar">
    <w:name w:val="Título Car"/>
    <w:basedOn w:val="Fuentedeprrafopredeter"/>
    <w:link w:val="Ttulo"/>
    <w:uiPriority w:val="10"/>
    <w:rsid w:val="00CD73EE"/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paragraph" w:styleId="Subttulo">
    <w:name w:val="Subtitle"/>
    <w:basedOn w:val="Normal"/>
    <w:next w:val="Normal"/>
    <w:link w:val="SubttuloCar"/>
    <w:uiPriority w:val="11"/>
    <w:qFormat/>
    <w:rsid w:val="00CD73EE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D73EE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Textoennegrita">
    <w:name w:val="Strong"/>
    <w:basedOn w:val="Fuentedeprrafopredeter"/>
    <w:uiPriority w:val="22"/>
    <w:qFormat/>
    <w:rsid w:val="00CD73EE"/>
    <w:rPr>
      <w:b/>
      <w:bCs/>
    </w:rPr>
  </w:style>
  <w:style w:type="character" w:styleId="nfasis">
    <w:name w:val="Emphasis"/>
    <w:basedOn w:val="Fuentedeprrafopredeter"/>
    <w:uiPriority w:val="20"/>
    <w:qFormat/>
    <w:rsid w:val="00CD73EE"/>
    <w:rPr>
      <w:i/>
      <w:iCs/>
    </w:rPr>
  </w:style>
  <w:style w:type="paragraph" w:styleId="Sinespaciado">
    <w:name w:val="No Spacing"/>
    <w:uiPriority w:val="1"/>
    <w:qFormat/>
    <w:rsid w:val="00CD73EE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CD73EE"/>
    <w:pPr>
      <w:spacing w:before="120" w:after="120"/>
      <w:ind w:left="720"/>
    </w:pPr>
    <w:rPr>
      <w:color w:val="44546A" w:themeColor="text2"/>
      <w:sz w:val="24"/>
      <w:szCs w:val="24"/>
    </w:rPr>
  </w:style>
  <w:style w:type="character" w:customStyle="1" w:styleId="CitaCar">
    <w:name w:val="Cita Car"/>
    <w:basedOn w:val="Fuentedeprrafopredeter"/>
    <w:link w:val="Cita"/>
    <w:uiPriority w:val="29"/>
    <w:rsid w:val="00CD73EE"/>
    <w:rPr>
      <w:color w:val="44546A" w:themeColor="text2"/>
      <w:sz w:val="24"/>
      <w:szCs w:val="24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D73EE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D73EE"/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styleId="nfasissutil">
    <w:name w:val="Subtle Emphasis"/>
    <w:basedOn w:val="Fuentedeprrafopredeter"/>
    <w:uiPriority w:val="19"/>
    <w:qFormat/>
    <w:rsid w:val="00CD73EE"/>
    <w:rPr>
      <w:i/>
      <w:iCs/>
      <w:color w:val="595959" w:themeColor="text1" w:themeTint="A6"/>
    </w:rPr>
  </w:style>
  <w:style w:type="character" w:styleId="nfasisintenso">
    <w:name w:val="Intense Emphasis"/>
    <w:basedOn w:val="Fuentedeprrafopredeter"/>
    <w:uiPriority w:val="21"/>
    <w:qFormat/>
    <w:rsid w:val="00CD73EE"/>
    <w:rPr>
      <w:b/>
      <w:bCs/>
      <w:i/>
      <w:iCs/>
    </w:rPr>
  </w:style>
  <w:style w:type="character" w:styleId="Referenciasutil">
    <w:name w:val="Subtle Reference"/>
    <w:basedOn w:val="Fuentedeprrafopredeter"/>
    <w:uiPriority w:val="31"/>
    <w:qFormat/>
    <w:rsid w:val="00CD73EE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Referenciaintensa">
    <w:name w:val="Intense Reference"/>
    <w:basedOn w:val="Fuentedeprrafopredeter"/>
    <w:uiPriority w:val="32"/>
    <w:qFormat/>
    <w:rsid w:val="00CD73EE"/>
    <w:rPr>
      <w:b/>
      <w:bCs/>
      <w:smallCaps/>
      <w:color w:val="44546A" w:themeColor="text2"/>
      <w:u w:val="single"/>
    </w:rPr>
  </w:style>
  <w:style w:type="character" w:styleId="Ttulodellibro">
    <w:name w:val="Book Title"/>
    <w:basedOn w:val="Fuentedeprrafopredeter"/>
    <w:uiPriority w:val="33"/>
    <w:qFormat/>
    <w:rsid w:val="00CD73EE"/>
    <w:rPr>
      <w:b/>
      <w:bCs/>
      <w:smallCaps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CD73EE"/>
    <w:pPr>
      <w:outlineLvl w:val="9"/>
    </w:pPr>
  </w:style>
  <w:style w:type="paragraph" w:customStyle="1" w:styleId="CalendarText">
    <w:name w:val="CalendarText"/>
    <w:basedOn w:val="Normal"/>
    <w:rsid w:val="00D5145C"/>
    <w:pPr>
      <w:spacing w:after="0" w:line="240" w:lineRule="auto"/>
    </w:pPr>
    <w:rPr>
      <w:rFonts w:ascii="Arial" w:eastAsia="Times New Roman" w:hAnsi="Arial" w:cs="Arial"/>
      <w:color w:val="000000"/>
      <w:sz w:val="20"/>
      <w:szCs w:val="24"/>
      <w:lang w:val="en-US" w:eastAsia="en-US"/>
    </w:rPr>
  </w:style>
  <w:style w:type="character" w:customStyle="1" w:styleId="CalendarNumbers">
    <w:name w:val="CalendarNumbers"/>
    <w:basedOn w:val="Fuentedeprrafopredeter"/>
    <w:rsid w:val="00D5145C"/>
    <w:rPr>
      <w:rFonts w:ascii="Arial" w:hAnsi="Arial" w:cs="Arial" w:hint="default"/>
      <w:b/>
      <w:bCs/>
      <w:color w:val="000080"/>
      <w:sz w:val="24"/>
    </w:rPr>
  </w:style>
  <w:style w:type="character" w:customStyle="1" w:styleId="WinCalendarBLANKCELLSTYLE2">
    <w:name w:val="WinCalendar_BLANKCELL_STYLE2"/>
    <w:rsid w:val="00D5145C"/>
    <w:rPr>
      <w:rFonts w:ascii="Arial Narrow" w:hAnsi="Arial Narrow" w:hint="default"/>
      <w:b w:val="0"/>
      <w:bCs w:val="0"/>
      <w:color w:val="000000"/>
      <w:sz w:val="14"/>
    </w:rPr>
  </w:style>
  <w:style w:type="character" w:styleId="Textodelmarcadordeposicin">
    <w:name w:val="Placeholder Text"/>
    <w:basedOn w:val="Fuentedeprrafopredeter"/>
    <w:uiPriority w:val="99"/>
    <w:semiHidden/>
    <w:rsid w:val="00EC62F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67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7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0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4F22B76C9CE47A2A0768507788E34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2B2D42-B17A-4D8B-A41F-8DED2876F171}"/>
      </w:docPartPr>
      <w:docPartBody>
        <w:p w:rsidR="007037E2" w:rsidRDefault="00366DB9" w:rsidP="00366DB9">
          <w:pPr>
            <w:pStyle w:val="64F22B76C9CE47A2A0768507788E3412"/>
          </w:pPr>
          <w:r w:rsidRPr="003B71B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B02B49478C449DCA88B4F566BAC32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6D94DB-0E24-4725-990C-68413E73422F}"/>
      </w:docPartPr>
      <w:docPartBody>
        <w:p w:rsidR="007037E2" w:rsidRDefault="00366DB9" w:rsidP="00366DB9">
          <w:pPr>
            <w:pStyle w:val="8B02B49478C449DCA88B4F566BAC326B"/>
          </w:pPr>
          <w:r w:rsidRPr="003B71B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74DD8C6E60E40DBABCCFDCE6E9BE9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8813D9-510B-4733-A7D6-63F0D22198C3}"/>
      </w:docPartPr>
      <w:docPartBody>
        <w:p w:rsidR="007037E2" w:rsidRDefault="00366DB9" w:rsidP="00366DB9">
          <w:pPr>
            <w:pStyle w:val="274DD8C6E60E40DBABCCFDCE6E9BE931"/>
          </w:pP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&lt;&lt;</w:t>
          </w:r>
          <w:r w:rsidRPr="00204642"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LXSFC23</w:t>
          </w: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/000XX&gt;&gt;</w:t>
          </w:r>
        </w:p>
      </w:docPartBody>
    </w:docPart>
    <w:docPart>
      <w:docPartPr>
        <w:name w:val="DDA1FD7D6D664CE3B995DA1EA90D4A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323069-1DD6-4F48-8610-D366B0BC104B}"/>
      </w:docPartPr>
      <w:docPartBody>
        <w:p w:rsidR="007037E2" w:rsidRDefault="00366DB9" w:rsidP="00366DB9">
          <w:pPr>
            <w:pStyle w:val="DDA1FD7D6D664CE3B995DA1EA90D4A5B"/>
          </w:pPr>
          <w:r>
            <w:rPr>
              <w:rStyle w:val="Textodelmarcadordeposicin"/>
            </w:rPr>
            <w:t>&lt;&lt;Escriba el nombre de la entidad solicitante&gt;&gt;</w:t>
          </w:r>
        </w:p>
      </w:docPartBody>
    </w:docPart>
    <w:docPart>
      <w:docPartPr>
        <w:name w:val="6BE042EFAB4A41748DD19E9022AC81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E536AA-D25C-49AC-8136-C61C535F9AD9}"/>
      </w:docPartPr>
      <w:docPartBody>
        <w:p w:rsidR="007037E2" w:rsidRDefault="00366DB9" w:rsidP="00366DB9">
          <w:pPr>
            <w:pStyle w:val="6BE042EFAB4A41748DD19E9022AC818C"/>
          </w:pPr>
          <w:r w:rsidRPr="003B71B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3981A7279FD43AA838345D43DD134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FBB8A4-330E-4CEC-B1B6-87D9331B8A68}"/>
      </w:docPartPr>
      <w:docPartBody>
        <w:p w:rsidR="009E6474" w:rsidRDefault="00366DB9" w:rsidP="00366DB9">
          <w:pPr>
            <w:pStyle w:val="63981A7279FD43AA838345D43DD13476"/>
          </w:pPr>
          <w:r>
            <w:rPr>
              <w:rStyle w:val="Textodelmarcadordeposicin"/>
            </w:rPr>
            <w:t>Código de la acción en la resolución de concesión</w:t>
          </w:r>
        </w:p>
      </w:docPartBody>
    </w:docPart>
    <w:docPart>
      <w:docPartPr>
        <w:name w:val="BA2055D16A6D44FEA3182974CD5270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52F492-FFF7-4008-9CAD-51A75A4E4675}"/>
      </w:docPartPr>
      <w:docPartBody>
        <w:p w:rsidR="009E6474" w:rsidRDefault="00366DB9" w:rsidP="00366DB9">
          <w:pPr>
            <w:pStyle w:val="BA2055D16A6D44FEA3182974CD5270461"/>
          </w:pPr>
          <w:r w:rsidRPr="00C27D01">
            <w:rPr>
              <w:rStyle w:val="Textodelmarcadordeposicin"/>
            </w:rPr>
            <w:t>Indicar el que aparece en la resolución de concesión</w:t>
          </w:r>
        </w:p>
      </w:docPartBody>
    </w:docPart>
    <w:docPart>
      <w:docPartPr>
        <w:name w:val="E9EDAA7A206F4C24933FB50DED5E8E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A51087-065C-4F10-BB6A-A27D54824680}"/>
      </w:docPartPr>
      <w:docPartBody>
        <w:p w:rsidR="009E6474" w:rsidRDefault="00366DB9" w:rsidP="00366DB9">
          <w:pPr>
            <w:pStyle w:val="E9EDAA7A206F4C24933FB50DED5E8E791"/>
          </w:pPr>
          <w:r w:rsidRPr="00C27D01">
            <w:rPr>
              <w:rStyle w:val="Textodelmarcadordeposicin"/>
            </w:rPr>
            <w:t>Indicar el 35% del importe que aparece en la resolución de concesión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7E2"/>
    <w:rsid w:val="00012D73"/>
    <w:rsid w:val="00366DB9"/>
    <w:rsid w:val="007037E2"/>
    <w:rsid w:val="0089205A"/>
    <w:rsid w:val="009A0CED"/>
    <w:rsid w:val="009E6474"/>
    <w:rsid w:val="00D47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66DB9"/>
    <w:rPr>
      <w:color w:val="808080"/>
    </w:rPr>
  </w:style>
  <w:style w:type="paragraph" w:customStyle="1" w:styleId="64F22B76C9CE47A2A0768507788E3412">
    <w:name w:val="64F22B76C9CE47A2A0768507788E3412"/>
    <w:rsid w:val="00366DB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B02B49478C449DCA88B4F566BAC326B">
    <w:name w:val="8B02B49478C449DCA88B4F566BAC326B"/>
    <w:rsid w:val="00366DB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74DD8C6E60E40DBABCCFDCE6E9BE931">
    <w:name w:val="274DD8C6E60E40DBABCCFDCE6E9BE931"/>
    <w:rsid w:val="00366DB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DA1FD7D6D664CE3B995DA1EA90D4A5B">
    <w:name w:val="DDA1FD7D6D664CE3B995DA1EA90D4A5B"/>
    <w:rsid w:val="00366DB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BE042EFAB4A41748DD19E9022AC818C">
    <w:name w:val="6BE042EFAB4A41748DD19E9022AC818C"/>
    <w:rsid w:val="00366DB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3981A7279FD43AA838345D43DD13476">
    <w:name w:val="63981A7279FD43AA838345D43DD13476"/>
    <w:rsid w:val="00366DB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B0F065A913449088518D07A124A2C7E1">
    <w:name w:val="7B0F065A913449088518D07A124A2C7E1"/>
    <w:rsid w:val="00366DB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A2055D16A6D44FEA3182974CD5270461">
    <w:name w:val="BA2055D16A6D44FEA3182974CD5270461"/>
    <w:rsid w:val="00366DB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9EDAA7A206F4C24933FB50DED5E8E791">
    <w:name w:val="E9EDAA7A206F4C24933FB50DED5E8E791"/>
    <w:rsid w:val="00366DB9"/>
    <w:pPr>
      <w:spacing w:line="259" w:lineRule="auto"/>
    </w:pPr>
    <w:rPr>
      <w:kern w:val="0"/>
      <w:sz w:val="22"/>
      <w:szCs w:val="22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SGFP.dotx</Template>
  <TotalTime>46</TotalTime>
  <Pages>1</Pages>
  <Words>168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Alemany Rubio Luis Fernando</cp:lastModifiedBy>
  <cp:revision>6</cp:revision>
  <cp:lastPrinted>2023-09-27T11:51:00Z</cp:lastPrinted>
  <dcterms:created xsi:type="dcterms:W3CDTF">2025-04-01T13:27:00Z</dcterms:created>
  <dcterms:modified xsi:type="dcterms:W3CDTF">2025-05-07T10:49:00Z</dcterms:modified>
</cp:coreProperties>
</file>